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974E05" w14:textId="037A1257" w:rsidR="00B61F3E" w:rsidRPr="00B61F3E" w:rsidRDefault="00B61F3E" w:rsidP="00B61F3E">
      <w:pPr>
        <w:pStyle w:val="berschrift1"/>
        <w:rPr>
          <w:lang w:val="de-DE"/>
        </w:rPr>
      </w:pPr>
      <w:r w:rsidRPr="00B61F3E">
        <w:rPr>
          <w:lang w:val="de-DE"/>
        </w:rPr>
        <w:t>Was passiert mit verschmutztem Wasser</w:t>
      </w:r>
      <w:r w:rsidR="00A83AF4">
        <w:rPr>
          <w:lang w:val="de-DE"/>
        </w:rPr>
        <w:br/>
      </w:r>
      <w:r w:rsidRPr="00B61F3E">
        <w:rPr>
          <w:lang w:val="de-DE"/>
        </w:rPr>
        <w:t>im Wasserkreislauf?</w:t>
      </w:r>
    </w:p>
    <w:p w14:paraId="5198CB77" w14:textId="77777777" w:rsidR="00B61F3E" w:rsidRPr="00B61F3E" w:rsidRDefault="00B61F3E" w:rsidP="00B61F3E">
      <w:pPr>
        <w:rPr>
          <w:rFonts w:asciiTheme="minorHAnsi" w:hAnsiTheme="minorHAnsi" w:cstheme="minorHAnsi"/>
          <w:bCs/>
          <w:sz w:val="24"/>
          <w:szCs w:val="24"/>
          <w:lang w:val="de-DE"/>
        </w:rPr>
      </w:pPr>
    </w:p>
    <w:p w14:paraId="6DC2702A" w14:textId="18B30444" w:rsidR="00B61F3E" w:rsidRPr="00B61F3E" w:rsidRDefault="00B61F3E" w:rsidP="00B61F3E">
      <w:pPr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Name:</w:t>
      </w:r>
      <w:r>
        <w:rPr>
          <w:rFonts w:asciiTheme="minorHAnsi" w:hAnsiTheme="minorHAnsi" w:cstheme="minorHAnsi"/>
          <w:bCs/>
          <w:sz w:val="24"/>
          <w:szCs w:val="24"/>
          <w:lang w:val="de-DE"/>
        </w:rPr>
        <w:t xml:space="preserve"> </w:t>
      </w: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</w:t>
      </w:r>
      <w:r>
        <w:rPr>
          <w:rFonts w:asciiTheme="minorHAnsi" w:hAnsiTheme="minorHAnsi" w:cstheme="minorHAnsi"/>
          <w:bCs/>
          <w:sz w:val="24"/>
          <w:szCs w:val="24"/>
          <w:lang w:val="de-DE"/>
        </w:rPr>
        <w:t xml:space="preserve">    </w:t>
      </w: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Datum: ______</w:t>
      </w:r>
      <w:r>
        <w:rPr>
          <w:rFonts w:asciiTheme="minorHAnsi" w:hAnsiTheme="minorHAnsi" w:cstheme="minorHAnsi"/>
          <w:bCs/>
          <w:sz w:val="24"/>
          <w:szCs w:val="24"/>
          <w:lang w:val="de-DE"/>
        </w:rPr>
        <w:t>__</w:t>
      </w: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</w:t>
      </w:r>
      <w:r>
        <w:rPr>
          <w:rFonts w:asciiTheme="minorHAnsi" w:hAnsiTheme="minorHAnsi" w:cstheme="minorHAnsi"/>
          <w:bCs/>
          <w:sz w:val="24"/>
          <w:szCs w:val="24"/>
          <w:lang w:val="de-DE"/>
        </w:rPr>
        <w:t>_____</w:t>
      </w: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</w:t>
      </w:r>
    </w:p>
    <w:p w14:paraId="5755F697" w14:textId="77777777" w:rsidR="00B61F3E" w:rsidRPr="00B61F3E" w:rsidRDefault="00B61F3E" w:rsidP="00B61F3E">
      <w:pPr>
        <w:rPr>
          <w:rFonts w:asciiTheme="minorHAnsi" w:hAnsiTheme="minorHAnsi" w:cstheme="minorHAnsi"/>
          <w:bCs/>
          <w:sz w:val="24"/>
          <w:szCs w:val="24"/>
          <w:lang w:val="de-DE"/>
        </w:rPr>
      </w:pPr>
    </w:p>
    <w:p w14:paraId="17E1D819" w14:textId="4C3DAF62" w:rsidR="00B61F3E" w:rsidRPr="00B61F3E" w:rsidRDefault="009648C3" w:rsidP="009648C3">
      <w:pPr>
        <w:pStyle w:val="berschrift3"/>
      </w:pPr>
      <w:r>
        <w:t>Was hast du</w:t>
      </w:r>
      <w:r w:rsidR="00B61F3E" w:rsidRPr="00B61F3E">
        <w:t xml:space="preserve"> in dem Experiment über den Wasserkreislauf gelernt</w:t>
      </w:r>
      <w:r>
        <w:t>? Beantworte die Fragen.</w:t>
      </w:r>
    </w:p>
    <w:p w14:paraId="4E2BF75F" w14:textId="77777777" w:rsidR="00B61F3E" w:rsidRPr="00B61F3E" w:rsidRDefault="00B61F3E" w:rsidP="00B61F3E">
      <w:pPr>
        <w:rPr>
          <w:rFonts w:asciiTheme="minorHAnsi" w:hAnsiTheme="minorHAnsi" w:cstheme="minorHAnsi"/>
          <w:bCs/>
          <w:sz w:val="24"/>
          <w:szCs w:val="24"/>
          <w:lang w:val="de-DE"/>
        </w:rPr>
      </w:pPr>
    </w:p>
    <w:p w14:paraId="07BDCB83" w14:textId="77777777" w:rsidR="00B61F3E" w:rsidRPr="00B61F3E" w:rsidRDefault="00B61F3E" w:rsidP="00B61F3E">
      <w:pPr>
        <w:numPr>
          <w:ilvl w:val="0"/>
          <w:numId w:val="4"/>
        </w:numPr>
        <w:rPr>
          <w:rFonts w:asciiTheme="minorHAnsi" w:hAnsiTheme="minorHAnsi" w:cstheme="minorHAnsi"/>
          <w:bCs/>
          <w:sz w:val="24"/>
          <w:szCs w:val="24"/>
        </w:rPr>
      </w:pPr>
      <w:r w:rsidRPr="00B61F3E">
        <w:rPr>
          <w:rFonts w:asciiTheme="minorHAnsi" w:hAnsiTheme="minorHAnsi" w:cstheme="minorHAnsi"/>
          <w:bCs/>
          <w:sz w:val="24"/>
          <w:szCs w:val="24"/>
        </w:rPr>
        <w:t>Was ist der Wasserkreislauf?</w:t>
      </w:r>
    </w:p>
    <w:p w14:paraId="17350575" w14:textId="77777777" w:rsidR="00B61F3E" w:rsidRPr="00B61F3E" w:rsidRDefault="00B61F3E" w:rsidP="00B61F3E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B61F3E">
        <w:rPr>
          <w:rFonts w:asciiTheme="minorHAnsi" w:hAnsiTheme="minorHAnsi" w:cstheme="minorHAnsi"/>
          <w:bCs/>
          <w:sz w:val="24"/>
          <w:szCs w:val="24"/>
        </w:rPr>
        <w:t>_____________________________________________________________________________</w:t>
      </w:r>
    </w:p>
    <w:p w14:paraId="681F1B10" w14:textId="77777777" w:rsidR="00B61F3E" w:rsidRPr="00B61F3E" w:rsidRDefault="00B61F3E" w:rsidP="009648C3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B61F3E">
        <w:rPr>
          <w:rFonts w:asciiTheme="minorHAnsi" w:hAnsiTheme="minorHAnsi" w:cstheme="minorHAnsi"/>
          <w:bCs/>
          <w:sz w:val="24"/>
          <w:szCs w:val="24"/>
        </w:rPr>
        <w:t>_____________________________________________________________________________</w:t>
      </w:r>
    </w:p>
    <w:p w14:paraId="536BCA48" w14:textId="77777777" w:rsidR="009648C3" w:rsidRPr="00B61F3E" w:rsidRDefault="009648C3" w:rsidP="009648C3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B61F3E">
        <w:rPr>
          <w:rFonts w:asciiTheme="minorHAnsi" w:hAnsiTheme="minorHAnsi" w:cstheme="minorHAnsi"/>
          <w:bCs/>
          <w:sz w:val="24"/>
          <w:szCs w:val="24"/>
        </w:rPr>
        <w:t>_____________________________________________________________________________</w:t>
      </w:r>
    </w:p>
    <w:p w14:paraId="63E45022" w14:textId="2E2F08BC" w:rsidR="009648C3" w:rsidRDefault="009648C3" w:rsidP="009648C3">
      <w:pPr>
        <w:pStyle w:val="Listenabsatz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</w:pPr>
      <w:r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  <w:t>Trage die</w:t>
      </w:r>
      <w:r w:rsidR="00B61F3E" w:rsidRPr="009648C3"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  <w:t xml:space="preserve"> </w:t>
      </w:r>
      <w:r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  <w:t xml:space="preserve">richtigen </w:t>
      </w:r>
      <w:r w:rsidR="00B61F3E" w:rsidRPr="009648C3"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  <w:t>Begriffe</w:t>
      </w:r>
      <w:r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  <w:t xml:space="preserve"> in das Bild ein:</w:t>
      </w:r>
    </w:p>
    <w:p w14:paraId="143C2341" w14:textId="1BCEB437" w:rsidR="009648C3" w:rsidRPr="009648C3" w:rsidRDefault="00B61F3E" w:rsidP="009648C3">
      <w:pPr>
        <w:pStyle w:val="Listenabsatz"/>
        <w:rPr>
          <w:sz w:val="24"/>
          <w:szCs w:val="24"/>
        </w:rPr>
      </w:pPr>
      <w:r w:rsidRPr="009648C3">
        <w:rPr>
          <w:sz w:val="24"/>
          <w:szCs w:val="24"/>
        </w:rPr>
        <w:t>Verdunstung</w:t>
      </w:r>
    </w:p>
    <w:p w14:paraId="5ED36E62" w14:textId="77777777" w:rsidR="009648C3" w:rsidRPr="009648C3" w:rsidRDefault="00B61F3E" w:rsidP="009648C3">
      <w:pPr>
        <w:pStyle w:val="Listenabsatz"/>
        <w:rPr>
          <w:sz w:val="24"/>
          <w:szCs w:val="24"/>
        </w:rPr>
      </w:pPr>
      <w:r w:rsidRPr="009648C3">
        <w:rPr>
          <w:sz w:val="24"/>
          <w:szCs w:val="24"/>
        </w:rPr>
        <w:t>Kondensation</w:t>
      </w:r>
    </w:p>
    <w:p w14:paraId="14C5D065" w14:textId="6CE31617" w:rsidR="00B61F3E" w:rsidRPr="009648C3" w:rsidRDefault="00B61F3E" w:rsidP="009648C3">
      <w:pPr>
        <w:pStyle w:val="Listenabsatz"/>
        <w:rPr>
          <w:sz w:val="24"/>
          <w:szCs w:val="24"/>
        </w:rPr>
      </w:pPr>
      <w:r w:rsidRPr="009648C3">
        <w:rPr>
          <w:sz w:val="24"/>
          <w:szCs w:val="24"/>
        </w:rPr>
        <w:t>Niederschlag</w:t>
      </w:r>
    </w:p>
    <w:p w14:paraId="4980B08A" w14:textId="24FAE0E6" w:rsidR="00B61F3E" w:rsidRPr="00725A8F" w:rsidRDefault="002303C9" w:rsidP="002303C9">
      <w:pPr>
        <w:jc w:val="center"/>
        <w:rPr>
          <w:rFonts w:asciiTheme="minorHAnsi" w:hAnsiTheme="minorHAnsi" w:cstheme="minorHAnsi"/>
          <w:bCs/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734AC52F" wp14:editId="37792A47">
            <wp:extent cx="4476750" cy="4476750"/>
            <wp:effectExtent l="0" t="0" r="0" b="0"/>
            <wp:docPr id="711043013" name="Grafik 6" descr="Ein Bild, das Grafikdesign, Clipart, Screenshot, Grafiken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1043013" name="Grafik 6" descr="Ein Bild, das Grafikdesign, Clipart, Screenshot, Grafiken enthält.&#10;&#10;KI-generierte Inhalte können fehlerhaft sein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0" cy="447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017845" w14:textId="09F65305" w:rsidR="00B61F3E" w:rsidRPr="0056481C" w:rsidRDefault="00B61F3E" w:rsidP="00B61F3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i/>
          <w:color w:val="5B9BD5" w:themeColor="accent5"/>
          <w:sz w:val="24"/>
          <w:szCs w:val="24"/>
        </w:rPr>
      </w:pPr>
      <w:r w:rsidRPr="0056481C">
        <w:rPr>
          <w:rFonts w:asciiTheme="minorHAnsi" w:hAnsiTheme="minorHAnsi" w:cstheme="minorHAnsi"/>
          <w:bCs/>
          <w:i/>
          <w:color w:val="5B9BD5" w:themeColor="accent5"/>
          <w:sz w:val="24"/>
          <w:szCs w:val="24"/>
        </w:rPr>
        <w:lastRenderedPageBreak/>
        <w:t>Oder</w:t>
      </w:r>
      <w:r w:rsidR="0056481C">
        <w:rPr>
          <w:rFonts w:asciiTheme="minorHAnsi" w:hAnsiTheme="minorHAnsi" w:cstheme="minorHAnsi"/>
          <w:bCs/>
          <w:i/>
          <w:color w:val="5B9BD5" w:themeColor="accent5"/>
          <w:sz w:val="24"/>
          <w:szCs w:val="24"/>
        </w:rPr>
        <w:t>:</w:t>
      </w:r>
    </w:p>
    <w:p w14:paraId="786FDC9C" w14:textId="582747EB" w:rsidR="00B61F3E" w:rsidRDefault="009648C3" w:rsidP="009648C3">
      <w:pPr>
        <w:pStyle w:val="Listenabsatz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</w:pPr>
      <w:r w:rsidRPr="009648C3"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  <w:t>Zeichne ein einfaches Bild, das den Wasserkreislauf darstellt</w:t>
      </w:r>
      <w:r w:rsidR="00B61F3E" w:rsidRPr="009648C3"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  <w:t>.</w:t>
      </w:r>
      <w:r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  <w:br/>
      </w:r>
      <w:r w:rsidR="00B61F3E" w:rsidRPr="009648C3"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  <w:t>Beschrifte die Phasen:</w:t>
      </w:r>
    </w:p>
    <w:p w14:paraId="431886AF" w14:textId="77777777" w:rsidR="005443CC" w:rsidRPr="005443CC" w:rsidRDefault="005443CC" w:rsidP="005443CC">
      <w:pPr>
        <w:pStyle w:val="Listenabsatz"/>
        <w:rPr>
          <w:sz w:val="24"/>
          <w:szCs w:val="24"/>
        </w:rPr>
      </w:pPr>
      <w:r w:rsidRPr="005443CC">
        <w:rPr>
          <w:sz w:val="24"/>
          <w:szCs w:val="24"/>
        </w:rPr>
        <w:t>Verdunstung</w:t>
      </w:r>
    </w:p>
    <w:p w14:paraId="1EF3C83C" w14:textId="77777777" w:rsidR="005443CC" w:rsidRPr="005443CC" w:rsidRDefault="005443CC" w:rsidP="005443CC">
      <w:pPr>
        <w:pStyle w:val="Listenabsatz"/>
        <w:rPr>
          <w:sz w:val="24"/>
          <w:szCs w:val="24"/>
        </w:rPr>
      </w:pPr>
      <w:r w:rsidRPr="005443CC">
        <w:rPr>
          <w:sz w:val="24"/>
          <w:szCs w:val="24"/>
        </w:rPr>
        <w:t>Kondensation</w:t>
      </w:r>
    </w:p>
    <w:p w14:paraId="0955656A" w14:textId="77777777" w:rsidR="005443CC" w:rsidRPr="005443CC" w:rsidRDefault="005443CC" w:rsidP="005443CC">
      <w:pPr>
        <w:pStyle w:val="Listenabsatz"/>
        <w:rPr>
          <w:sz w:val="24"/>
          <w:szCs w:val="24"/>
        </w:rPr>
      </w:pPr>
      <w:r w:rsidRPr="005443CC">
        <w:rPr>
          <w:sz w:val="24"/>
          <w:szCs w:val="24"/>
        </w:rPr>
        <w:t>Niederschlag</w:t>
      </w:r>
    </w:p>
    <w:p w14:paraId="4E3BAAD0" w14:textId="77777777" w:rsidR="005443CC" w:rsidRPr="009648C3" w:rsidRDefault="005443CC" w:rsidP="005443CC">
      <w:pPr>
        <w:pStyle w:val="Listenabsatz"/>
        <w:numPr>
          <w:ilvl w:val="0"/>
          <w:numId w:val="0"/>
        </w:numPr>
        <w:pBdr>
          <w:top w:val="nil"/>
          <w:left w:val="nil"/>
          <w:bottom w:val="nil"/>
          <w:right w:val="nil"/>
          <w:between w:val="nil"/>
        </w:pBdr>
        <w:ind w:left="360"/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</w:pPr>
    </w:p>
    <w:p w14:paraId="3B4C835C" w14:textId="08DCFE62" w:rsidR="00B61F3E" w:rsidRPr="00B61F3E" w:rsidRDefault="009648C3" w:rsidP="00B61F3E">
      <w:pPr>
        <w:rPr>
          <w:rFonts w:asciiTheme="minorHAnsi" w:hAnsiTheme="minorHAnsi" w:cstheme="minorHAnsi"/>
          <w:bCs/>
          <w:sz w:val="24"/>
          <w:szCs w:val="24"/>
          <w:lang w:val="de-DE"/>
        </w:rPr>
      </w:pPr>
      <w:r>
        <w:rPr>
          <w:rFonts w:asciiTheme="minorHAnsi" w:hAnsiTheme="minorHAnsi" w:cstheme="minorHAnsi"/>
          <w:bCs/>
          <w:noProof/>
          <w:sz w:val="24"/>
          <w:szCs w:val="24"/>
          <w:lang w:val="de-DE"/>
        </w:rPr>
        <mc:AlternateContent>
          <mc:Choice Requires="wps">
            <w:drawing>
              <wp:inline distT="0" distB="0" distL="0" distR="0" wp14:anchorId="2117B4B2" wp14:editId="7BE69970">
                <wp:extent cx="6286500" cy="4000500"/>
                <wp:effectExtent l="0" t="0" r="19050" b="19050"/>
                <wp:docPr id="2035125971" name="Rechteck: abgerundete Eck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0" cy="400050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49F0E0F4" id="Rechteck: abgerundete Ecken 1" o:spid="_x0000_s1026" style="width:495pt;height:3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" filled="f" strokecolor="#00b0f0" strokeweight="1pt">
                <v:stroke joinstyle="miter"/>
                <w10:anchorlock/>
              </v:roundrect>
            </w:pict>
          </mc:Fallback>
        </mc:AlternateContent>
      </w:r>
    </w:p>
    <w:p w14:paraId="000C506C" w14:textId="77777777" w:rsidR="009648C3" w:rsidRDefault="009648C3" w:rsidP="009648C3">
      <w:pPr>
        <w:rPr>
          <w:rFonts w:asciiTheme="minorHAnsi" w:hAnsiTheme="minorHAnsi" w:cstheme="minorHAnsi"/>
          <w:bCs/>
          <w:sz w:val="24"/>
          <w:szCs w:val="24"/>
          <w:lang w:val="de-DE"/>
        </w:rPr>
      </w:pPr>
    </w:p>
    <w:p w14:paraId="01582DD4" w14:textId="3C46321B" w:rsidR="00B61F3E" w:rsidRPr="005443CC" w:rsidRDefault="00B61F3E" w:rsidP="005443CC">
      <w:pPr>
        <w:pStyle w:val="Listenabsatz"/>
        <w:numPr>
          <w:ilvl w:val="0"/>
          <w:numId w:val="4"/>
        </w:numPr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 xml:space="preserve">Beschreibe mit </w:t>
      </w:r>
      <w:r w:rsidR="009648C3" w:rsidRPr="005443CC">
        <w:rPr>
          <w:rFonts w:asciiTheme="minorHAnsi" w:hAnsiTheme="minorHAnsi" w:cstheme="minorHAnsi"/>
          <w:bCs/>
          <w:sz w:val="24"/>
          <w:szCs w:val="24"/>
          <w:lang w:val="de-DE"/>
        </w:rPr>
        <w:t xml:space="preserve">deinen </w:t>
      </w: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 xml:space="preserve">eigenen Worten, was in </w:t>
      </w:r>
      <w:r w:rsidR="00D72E0F" w:rsidRPr="005443CC">
        <w:rPr>
          <w:rFonts w:asciiTheme="minorHAnsi" w:hAnsiTheme="minorHAnsi" w:cstheme="minorHAnsi"/>
          <w:bCs/>
          <w:sz w:val="24"/>
          <w:szCs w:val="24"/>
          <w:lang w:val="de-DE"/>
        </w:rPr>
        <w:t xml:space="preserve">den </w:t>
      </w: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Phase</w:t>
      </w:r>
      <w:r w:rsidR="009648C3" w:rsidRPr="005443CC">
        <w:rPr>
          <w:rFonts w:asciiTheme="minorHAnsi" w:hAnsiTheme="minorHAnsi" w:cstheme="minorHAnsi"/>
          <w:bCs/>
          <w:sz w:val="24"/>
          <w:szCs w:val="24"/>
          <w:lang w:val="de-DE"/>
        </w:rPr>
        <w:t>n im Wasserkreislauf</w:t>
      </w: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 xml:space="preserve"> passiert</w:t>
      </w:r>
      <w:r w:rsidR="009648C3" w:rsidRPr="005443CC">
        <w:rPr>
          <w:rFonts w:asciiTheme="minorHAnsi" w:hAnsiTheme="minorHAnsi" w:cstheme="minorHAnsi"/>
          <w:bCs/>
          <w:sz w:val="24"/>
          <w:szCs w:val="24"/>
          <w:lang w:val="de-DE"/>
        </w:rPr>
        <w:t>.</w:t>
      </w:r>
    </w:p>
    <w:p w14:paraId="5EE1F99A" w14:textId="77777777" w:rsidR="00CC7C28" w:rsidRDefault="00B61F3E" w:rsidP="00CC7C28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Verdunstung:</w:t>
      </w:r>
    </w:p>
    <w:p w14:paraId="3A1D014D" w14:textId="76B37D7C" w:rsidR="00CC7C28" w:rsidRPr="005443CC" w:rsidRDefault="00CC7C28" w:rsidP="00CC7C28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05C7C9F5" w14:textId="77777777" w:rsidR="00CC7C28" w:rsidRPr="005443CC" w:rsidRDefault="00CC7C28" w:rsidP="00CC7C28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5C9B6D75" w14:textId="77777777" w:rsidR="00CC7C28" w:rsidRPr="005443CC" w:rsidRDefault="00CC7C28" w:rsidP="00CC7C28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5027C0C0" w14:textId="66D26C50" w:rsidR="00B61F3E" w:rsidRDefault="00B61F3E" w:rsidP="00CC7C28">
      <w:pPr>
        <w:spacing w:after="0" w:line="48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Kondensation:</w:t>
      </w:r>
    </w:p>
    <w:p w14:paraId="5FFAC7A7" w14:textId="77777777" w:rsidR="00CC7C28" w:rsidRPr="005443CC" w:rsidRDefault="00CC7C28" w:rsidP="00CC7C28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32CA479B" w14:textId="77777777" w:rsidR="00CC7C28" w:rsidRPr="005443CC" w:rsidRDefault="00CC7C28" w:rsidP="00CC7C28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1529DB67" w14:textId="77777777" w:rsidR="00CC7C28" w:rsidRPr="005443CC" w:rsidRDefault="00CC7C28" w:rsidP="00CC7C28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201A6942" w14:textId="13DA5AE0" w:rsidR="00B61F3E" w:rsidRDefault="00B61F3E" w:rsidP="00B61F3E">
      <w:pPr>
        <w:spacing w:line="48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lastRenderedPageBreak/>
        <w:t>Niederschlag:</w:t>
      </w:r>
    </w:p>
    <w:p w14:paraId="1B95BD56" w14:textId="77777777" w:rsidR="0049223A" w:rsidRPr="005443CC" w:rsidRDefault="0049223A" w:rsidP="0049223A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5A8D45A3" w14:textId="77777777" w:rsidR="0049223A" w:rsidRPr="005443CC" w:rsidRDefault="0049223A" w:rsidP="0049223A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78B55D4C" w14:textId="77777777" w:rsidR="0049223A" w:rsidRPr="005443CC" w:rsidRDefault="0049223A" w:rsidP="0049223A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3044C4D8" w14:textId="77777777" w:rsidR="00B61F3E" w:rsidRPr="00B61F3E" w:rsidRDefault="00B61F3E" w:rsidP="00B61F3E">
      <w:pPr>
        <w:spacing w:line="48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</w:p>
    <w:p w14:paraId="59407154" w14:textId="502A1EBC" w:rsidR="00B61F3E" w:rsidRPr="005443CC" w:rsidRDefault="00B61F3E" w:rsidP="005443CC">
      <w:pPr>
        <w:pStyle w:val="Listenabsatz"/>
        <w:numPr>
          <w:ilvl w:val="0"/>
          <w:numId w:val="4"/>
        </w:numPr>
        <w:jc w:val="both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 xml:space="preserve">Was passiert mit dem Wasser im Behälter, wenn er in an einem sonnigen </w:t>
      </w:r>
      <w:r w:rsidR="002C2CA7">
        <w:rPr>
          <w:rFonts w:asciiTheme="minorHAnsi" w:hAnsiTheme="minorHAnsi" w:cstheme="minorHAnsi"/>
          <w:bCs/>
          <w:sz w:val="24"/>
          <w:szCs w:val="24"/>
          <w:lang w:val="de-DE"/>
        </w:rPr>
        <w:t>Ort</w:t>
      </w: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 xml:space="preserve"> steht?</w:t>
      </w:r>
    </w:p>
    <w:p w14:paraId="18487BB5" w14:textId="77777777" w:rsidR="00B61F3E" w:rsidRPr="00B61F3E" w:rsidRDefault="00B61F3E" w:rsidP="00B61F3E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2FBEA094" w14:textId="77777777" w:rsidR="00B61F3E" w:rsidRPr="00B61F3E" w:rsidRDefault="00B61F3E" w:rsidP="00B61F3E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3F230EBB" w14:textId="77777777" w:rsidR="00B61F3E" w:rsidRPr="00B61F3E" w:rsidRDefault="00B61F3E" w:rsidP="00B61F3E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</w:p>
    <w:p w14:paraId="3EF8E1EB" w14:textId="11E99209" w:rsidR="00B61F3E" w:rsidRPr="005443CC" w:rsidRDefault="00B61F3E" w:rsidP="005443CC">
      <w:pPr>
        <w:pStyle w:val="Listenabsatz"/>
        <w:numPr>
          <w:ilvl w:val="0"/>
          <w:numId w:val="4"/>
        </w:numPr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Warum verwenden wir für dieses Experiment rote Farbe oder Lebensmittelfarbe im Wasser?</w:t>
      </w:r>
    </w:p>
    <w:p w14:paraId="2E5F8D50" w14:textId="77777777" w:rsidR="00C908C5" w:rsidRPr="00B61F3E" w:rsidRDefault="00C908C5" w:rsidP="00C908C5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22BCFA66" w14:textId="77777777" w:rsidR="00C908C5" w:rsidRPr="00B61F3E" w:rsidRDefault="00C908C5" w:rsidP="00C908C5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013FB2BD" w14:textId="77777777" w:rsidR="00B61F3E" w:rsidRPr="00B61F3E" w:rsidRDefault="00B61F3E" w:rsidP="00B61F3E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</w:p>
    <w:p w14:paraId="03B8AE91" w14:textId="3135B4E2" w:rsidR="00B61F3E" w:rsidRPr="005443CC" w:rsidRDefault="00B61F3E" w:rsidP="005443CC">
      <w:pPr>
        <w:pStyle w:val="Listenabsatz"/>
        <w:numPr>
          <w:ilvl w:val="0"/>
          <w:numId w:val="4"/>
        </w:numPr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 xml:space="preserve">Welche Rolle spielt die Plastikfolie im </w:t>
      </w:r>
      <w:r w:rsidR="00124AC1">
        <w:rPr>
          <w:rFonts w:asciiTheme="minorHAnsi" w:hAnsiTheme="minorHAnsi" w:cstheme="minorHAnsi"/>
          <w:bCs/>
          <w:sz w:val="24"/>
          <w:szCs w:val="24"/>
          <w:lang w:val="de-DE"/>
        </w:rPr>
        <w:t>Experiment</w:t>
      </w: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?</w:t>
      </w:r>
    </w:p>
    <w:p w14:paraId="06733460" w14:textId="77777777" w:rsidR="00C908C5" w:rsidRPr="00B61F3E" w:rsidRDefault="00C908C5" w:rsidP="00C908C5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0CACFE2D" w14:textId="77777777" w:rsidR="00C908C5" w:rsidRPr="00B61F3E" w:rsidRDefault="00C908C5" w:rsidP="00C908C5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3FB37E35" w14:textId="77777777" w:rsidR="00B61F3E" w:rsidRPr="00B61F3E" w:rsidRDefault="00B61F3E" w:rsidP="00B61F3E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</w:p>
    <w:p w14:paraId="63FD8314" w14:textId="60422A02" w:rsidR="00B61F3E" w:rsidRPr="005443CC" w:rsidRDefault="00DB561F" w:rsidP="005443CC">
      <w:pPr>
        <w:pStyle w:val="Listenabsatz"/>
        <w:numPr>
          <w:ilvl w:val="0"/>
          <w:numId w:val="4"/>
        </w:numPr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DB561F">
        <w:rPr>
          <w:rFonts w:asciiTheme="minorHAnsi" w:hAnsiTheme="minorHAnsi" w:cstheme="minorHAnsi"/>
          <w:bCs/>
          <w:sz w:val="24"/>
          <w:szCs w:val="24"/>
          <w:lang w:val="de-DE"/>
        </w:rPr>
        <w:t xml:space="preserve">Welche Rolle spielt der Stein im </w:t>
      </w:r>
      <w:r w:rsidR="00124AC1">
        <w:rPr>
          <w:rFonts w:asciiTheme="minorHAnsi" w:hAnsiTheme="minorHAnsi" w:cstheme="minorHAnsi"/>
          <w:bCs/>
          <w:sz w:val="24"/>
          <w:szCs w:val="24"/>
          <w:lang w:val="de-DE"/>
        </w:rPr>
        <w:t>Experiment</w:t>
      </w:r>
      <w:r w:rsidRPr="00DB561F">
        <w:rPr>
          <w:rFonts w:asciiTheme="minorHAnsi" w:hAnsiTheme="minorHAnsi" w:cstheme="minorHAnsi"/>
          <w:bCs/>
          <w:sz w:val="24"/>
          <w:szCs w:val="24"/>
          <w:lang w:val="de-DE"/>
        </w:rPr>
        <w:t>?</w:t>
      </w:r>
    </w:p>
    <w:p w14:paraId="1FC42DF2" w14:textId="77777777" w:rsidR="00C908C5" w:rsidRPr="00B61F3E" w:rsidRDefault="00C908C5" w:rsidP="00C908C5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44234DB1" w14:textId="77777777" w:rsidR="00C908C5" w:rsidRPr="00B61F3E" w:rsidRDefault="00C908C5" w:rsidP="00C908C5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31853B27" w14:textId="77777777" w:rsidR="00B61F3E" w:rsidRPr="00B61F3E" w:rsidRDefault="00B61F3E" w:rsidP="00B61F3E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</w:p>
    <w:p w14:paraId="794608B7" w14:textId="7D88B99A" w:rsidR="00B61F3E" w:rsidRPr="005443CC" w:rsidRDefault="00B61F3E" w:rsidP="005443CC">
      <w:pPr>
        <w:pStyle w:val="Listenabsatz"/>
        <w:numPr>
          <w:ilvl w:val="0"/>
          <w:numId w:val="4"/>
        </w:numPr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5443CC">
        <w:rPr>
          <w:rFonts w:asciiTheme="minorHAnsi" w:hAnsiTheme="minorHAnsi" w:cstheme="minorHAnsi"/>
          <w:bCs/>
          <w:sz w:val="24"/>
          <w:szCs w:val="24"/>
          <w:lang w:val="de-DE"/>
        </w:rPr>
        <w:t>Ist das im Becher gesammelte Wasser nach dem Experiment klar oder rot? Warum?</w:t>
      </w:r>
    </w:p>
    <w:p w14:paraId="35C86298" w14:textId="77777777" w:rsidR="00C908C5" w:rsidRPr="00B61F3E" w:rsidRDefault="00C908C5" w:rsidP="00C908C5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637B3476" w14:textId="77777777" w:rsidR="00C908C5" w:rsidRPr="00B61F3E" w:rsidRDefault="00C908C5" w:rsidP="00C908C5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50712811" w14:textId="77777777" w:rsidR="00B61F3E" w:rsidRPr="00B61F3E" w:rsidRDefault="00B61F3E" w:rsidP="00B61F3E">
      <w:pPr>
        <w:rPr>
          <w:rFonts w:asciiTheme="minorHAnsi" w:hAnsiTheme="minorHAnsi" w:cstheme="minorHAnsi"/>
          <w:bCs/>
          <w:sz w:val="24"/>
          <w:szCs w:val="24"/>
          <w:lang w:val="de-DE"/>
        </w:rPr>
      </w:pPr>
    </w:p>
    <w:p w14:paraId="6EE7A3ED" w14:textId="77777777" w:rsidR="005443CC" w:rsidRDefault="005443CC" w:rsidP="008249B5">
      <w:pPr>
        <w:pStyle w:val="Listenabsatz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</w:pPr>
      <w:r w:rsidRPr="00A7245E"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  <w:lastRenderedPageBreak/>
        <w:t>Schreibe einen kurzen Text</w:t>
      </w:r>
      <w:r>
        <w:rPr>
          <w:rFonts w:asciiTheme="minorHAnsi" w:hAnsiTheme="minorHAnsi" w:cstheme="minorHAnsi"/>
          <w:bCs/>
          <w:color w:val="000000"/>
          <w:sz w:val="24"/>
          <w:szCs w:val="24"/>
          <w:lang w:val="de-DE"/>
        </w:rPr>
        <w:t xml:space="preserve"> und erkläre:</w:t>
      </w:r>
    </w:p>
    <w:p w14:paraId="4788AE43" w14:textId="77777777" w:rsidR="005443CC" w:rsidRPr="00124AC1" w:rsidRDefault="005443CC" w:rsidP="008249B5">
      <w:pPr>
        <w:pStyle w:val="Listenabsatz"/>
        <w:rPr>
          <w:sz w:val="24"/>
          <w:szCs w:val="24"/>
          <w:lang w:val="de-DE"/>
        </w:rPr>
      </w:pPr>
      <w:r w:rsidRPr="00124AC1">
        <w:rPr>
          <w:sz w:val="24"/>
          <w:szCs w:val="24"/>
          <w:lang w:val="de-DE"/>
        </w:rPr>
        <w:t>Warum ist es wichtig, den Wasserkreislauf zu verstehen und wie die Natur Wasser reinigt?</w:t>
      </w:r>
    </w:p>
    <w:p w14:paraId="61922138" w14:textId="77777777" w:rsidR="005443CC" w:rsidRPr="00124AC1" w:rsidRDefault="005443CC" w:rsidP="008249B5">
      <w:pPr>
        <w:pStyle w:val="Listenabsatz"/>
        <w:rPr>
          <w:sz w:val="24"/>
          <w:szCs w:val="24"/>
          <w:lang w:val="de-DE"/>
        </w:rPr>
      </w:pPr>
      <w:r w:rsidRPr="00124AC1">
        <w:rPr>
          <w:sz w:val="24"/>
          <w:szCs w:val="24"/>
          <w:lang w:val="de-DE"/>
        </w:rPr>
        <w:t>Was kannst du tun, um Wasser zu sparen und die Umwelt zu schützen?</w:t>
      </w:r>
    </w:p>
    <w:p w14:paraId="4E34666E" w14:textId="77777777" w:rsidR="00C908C5" w:rsidRPr="00B61F3E" w:rsidRDefault="00C908C5" w:rsidP="00C908C5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4B4A6992" w14:textId="77777777" w:rsidR="00C908C5" w:rsidRPr="00B61F3E" w:rsidRDefault="00C908C5" w:rsidP="00C908C5">
      <w:pPr>
        <w:spacing w:line="360" w:lineRule="auto"/>
        <w:rPr>
          <w:rFonts w:asciiTheme="minorHAnsi" w:hAnsiTheme="minorHAnsi" w:cstheme="minorHAnsi"/>
          <w:bCs/>
          <w:sz w:val="24"/>
          <w:szCs w:val="24"/>
          <w:lang w:val="de-DE"/>
        </w:rPr>
      </w:pPr>
      <w:r w:rsidRPr="00B61F3E">
        <w:rPr>
          <w:rFonts w:asciiTheme="minorHAnsi" w:hAnsiTheme="minorHAnsi" w:cstheme="minorHAnsi"/>
          <w:bCs/>
          <w:sz w:val="24"/>
          <w:szCs w:val="24"/>
          <w:lang w:val="de-DE"/>
        </w:rPr>
        <w:t>_____________________________________________________________________________</w:t>
      </w:r>
    </w:p>
    <w:p w14:paraId="70E6DDFE" w14:textId="77777777" w:rsidR="00B61F3E" w:rsidRPr="00B61F3E" w:rsidRDefault="00B61F3E" w:rsidP="00B61F3E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B61F3E">
        <w:rPr>
          <w:rFonts w:asciiTheme="minorHAnsi" w:hAnsiTheme="minorHAnsi" w:cstheme="minorHAnsi"/>
          <w:bCs/>
          <w:sz w:val="24"/>
          <w:szCs w:val="24"/>
        </w:rPr>
        <w:t>_____________________________________________________________________________</w:t>
      </w:r>
    </w:p>
    <w:p w14:paraId="63DF44DE" w14:textId="77777777" w:rsidR="00B61F3E" w:rsidRPr="00B61F3E" w:rsidRDefault="00B61F3E" w:rsidP="00B61F3E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B61F3E">
        <w:rPr>
          <w:rFonts w:asciiTheme="minorHAnsi" w:hAnsiTheme="minorHAnsi" w:cstheme="minorHAnsi"/>
          <w:bCs/>
          <w:sz w:val="24"/>
          <w:szCs w:val="24"/>
        </w:rPr>
        <w:t>_____________________________________________________________________________</w:t>
      </w:r>
    </w:p>
    <w:p w14:paraId="0761F28F" w14:textId="77777777" w:rsidR="00B61F3E" w:rsidRPr="00B61F3E" w:rsidRDefault="00B61F3E" w:rsidP="00B61F3E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B61F3E">
        <w:rPr>
          <w:rFonts w:asciiTheme="minorHAnsi" w:hAnsiTheme="minorHAnsi" w:cstheme="minorHAnsi"/>
          <w:bCs/>
          <w:sz w:val="24"/>
          <w:szCs w:val="24"/>
        </w:rPr>
        <w:t>_____________________________________________________________________________</w:t>
      </w:r>
    </w:p>
    <w:p w14:paraId="53A31FBB" w14:textId="77777777" w:rsidR="00B61F3E" w:rsidRPr="00B61F3E" w:rsidRDefault="00B61F3E" w:rsidP="00B61F3E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B61F3E">
        <w:rPr>
          <w:rFonts w:asciiTheme="minorHAnsi" w:hAnsiTheme="minorHAnsi" w:cstheme="minorHAnsi"/>
          <w:bCs/>
          <w:sz w:val="24"/>
          <w:szCs w:val="24"/>
        </w:rPr>
        <w:t>_____________________________________________________________________________</w:t>
      </w:r>
    </w:p>
    <w:p w14:paraId="555FB92E" w14:textId="14F4E8E5" w:rsidR="005316AD" w:rsidRPr="00B61F3E" w:rsidRDefault="005316AD" w:rsidP="00B61F3E">
      <w:pPr>
        <w:rPr>
          <w:rFonts w:asciiTheme="minorHAnsi" w:hAnsiTheme="minorHAnsi" w:cstheme="minorHAnsi"/>
          <w:bCs/>
          <w:sz w:val="24"/>
          <w:szCs w:val="24"/>
        </w:rPr>
      </w:pPr>
    </w:p>
    <w:sectPr w:rsidR="005316AD" w:rsidRPr="00B61F3E" w:rsidSect="001B4ECB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006" w:right="1276" w:bottom="1134" w:left="992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D65E71" w14:textId="77777777" w:rsidR="009E5A9C" w:rsidRDefault="009E5A9C" w:rsidP="003160A6">
      <w:r>
        <w:separator/>
      </w:r>
    </w:p>
  </w:endnote>
  <w:endnote w:type="continuationSeparator" w:id="0">
    <w:p w14:paraId="429ADE36" w14:textId="77777777" w:rsidR="009E5A9C" w:rsidRDefault="009E5A9C" w:rsidP="003160A6">
      <w:r>
        <w:continuationSeparator/>
      </w:r>
    </w:p>
  </w:endnote>
  <w:endnote w:type="continuationNotice" w:id="1">
    <w:p w14:paraId="52B32184" w14:textId="77777777" w:rsidR="009E5A9C" w:rsidRDefault="009E5A9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268D07" w14:textId="77777777" w:rsidR="00CF3F19" w:rsidRDefault="00CF3F19" w:rsidP="00CF3F19">
    <w:pPr>
      <w:pStyle w:val="Fuzeile"/>
      <w:tabs>
        <w:tab w:val="left" w:pos="9498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CF4E1A" w14:textId="77777777" w:rsidR="004A797E" w:rsidRPr="004A797E" w:rsidRDefault="004A797E" w:rsidP="00CF3F19">
    <w:pPr>
      <w:pStyle w:val="Fuzeile"/>
      <w:tabs>
        <w:tab w:val="clear" w:pos="4536"/>
        <w:tab w:val="clear" w:pos="9072"/>
        <w:tab w:val="left" w:pos="8211"/>
        <w:tab w:val="left" w:pos="8672"/>
        <w:tab w:val="left" w:pos="9498"/>
      </w:tabs>
      <w:rPr>
        <w:lang w:val="de-DE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334608B9" wp14:editId="20C981A4">
              <wp:simplePos x="0" y="0"/>
              <wp:positionH relativeFrom="column">
                <wp:posOffset>851701</wp:posOffset>
              </wp:positionH>
              <wp:positionV relativeFrom="page">
                <wp:posOffset>9988640</wp:posOffset>
              </wp:positionV>
              <wp:extent cx="4827600" cy="483616"/>
              <wp:effectExtent l="0" t="0" r="0" b="0"/>
              <wp:wrapNone/>
              <wp:docPr id="537144643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600" cy="48361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EB59386" w14:textId="022D3DCB" w:rsidR="00CF3F19" w:rsidRDefault="004A797E" w:rsidP="004A797E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="00CF3F19" w:rsidRP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Unsere Natur verstehen und schützen</w:t>
                          </w:r>
                          <w:r w:rsid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 – </w:t>
                          </w:r>
                          <w:r w:rsidR="00CF3F19" w:rsidRP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Erklär- und Experimentiervideos für die </w:t>
                          </w:r>
                          <w:r w:rsidR="009648C3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76E96C4B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73EC79AC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5204A236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34608B9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7" type="#_x0000_t202" style="position:absolute;margin-left:67.05pt;margin-top:786.5pt;width:380.15pt;height:38.1pt;z-index:-25165823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" filled="f" stroked="f" strokeweight=".5pt">
              <v:textbox inset="0,0,0,0">
                <w:txbxContent>
                  <w:p w14:paraId="5EB59386" w14:textId="022D3DCB" w:rsidR="00CF3F19" w:rsidRDefault="004A797E" w:rsidP="004A797E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="00CF3F19" w:rsidRP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Unsere Natur verstehen und schützen</w:t>
                    </w:r>
                    <w:r w:rsid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 – </w:t>
                    </w:r>
                    <w:r w:rsidR="00CF3F19" w:rsidRP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Erklär- und Experimentiervideos für die </w:t>
                    </w:r>
                    <w:r w:rsidR="009648C3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76E96C4B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73EC79AC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5204A236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FE1DD7" w14:textId="77777777" w:rsidR="009E1278" w:rsidRPr="000535F8" w:rsidRDefault="009E1278" w:rsidP="00CF3F19">
    <w:pPr>
      <w:pStyle w:val="Fuzeile"/>
      <w:framePr w:w="344" w:h="296" w:hRule="exact" w:wrap="notBeside" w:vAnchor="page" w:hAnchor="page" w:x="740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="00DF6093" w:rsidRPr="000535F8">
      <w:rPr>
        <w:rStyle w:val="Seitenzahl"/>
        <w:b/>
        <w:color w:val="0078B7"/>
        <w:sz w:val="19"/>
        <w:szCs w:val="19"/>
      </w:rPr>
      <w:instrText>PAGE</w:instrText>
    </w:r>
    <w:r w:rsidRPr="000535F8">
      <w:rPr>
        <w:rStyle w:val="Seitenzahl"/>
        <w:b/>
        <w:color w:val="0078B7"/>
        <w:sz w:val="19"/>
        <w:szCs w:val="19"/>
      </w:rPr>
      <w:instrText xml:space="preserve">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="0017629A" w:rsidRPr="000535F8">
      <w:rPr>
        <w:rStyle w:val="Seitenzahl"/>
        <w:b/>
        <w:noProof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34CBAD14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3536EA" w14:textId="77777777" w:rsidR="009E5A9C" w:rsidRDefault="009E5A9C" w:rsidP="003160A6">
      <w:r>
        <w:separator/>
      </w:r>
    </w:p>
  </w:footnote>
  <w:footnote w:type="continuationSeparator" w:id="0">
    <w:p w14:paraId="4C4CA39B" w14:textId="77777777" w:rsidR="009E5A9C" w:rsidRDefault="009E5A9C" w:rsidP="003160A6">
      <w:r>
        <w:continuationSeparator/>
      </w:r>
    </w:p>
  </w:footnote>
  <w:footnote w:type="continuationNotice" w:id="1">
    <w:p w14:paraId="699D9A03" w14:textId="77777777" w:rsidR="009E5A9C" w:rsidRDefault="009E5A9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F1A66" w14:textId="77777777" w:rsidR="00437152" w:rsidRPr="000535F8" w:rsidRDefault="00437152" w:rsidP="00CF3F19">
    <w:pPr>
      <w:pStyle w:val="Fuzeile"/>
      <w:framePr w:w="369" w:h="295" w:hRule="exact" w:wrap="notBeside" w:vAnchor="page" w:hAnchor="page" w:x="738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Pr="000535F8">
      <w:rPr>
        <w:rStyle w:val="Seitenzahl"/>
        <w:b/>
        <w:color w:val="0078B7"/>
        <w:sz w:val="19"/>
        <w:szCs w:val="19"/>
      </w:rPr>
      <w:instrText xml:space="preserve">PAGE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Pr="000535F8">
      <w:rPr>
        <w:rStyle w:val="Seitenzahl"/>
        <w:b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4E94ADEB" w14:textId="77777777" w:rsidR="00880467" w:rsidRDefault="009813AD" w:rsidP="00CF3F19">
    <w:pPr>
      <w:pStyle w:val="Kopfzeile"/>
      <w:tabs>
        <w:tab w:val="left" w:pos="9498"/>
      </w:tabs>
    </w:pPr>
    <w:r>
      <w:rPr>
        <w:noProof/>
      </w:rPr>
      <w:drawing>
        <wp:anchor distT="0" distB="0" distL="114300" distR="114300" simplePos="0" relativeHeight="251658242" behindDoc="1" locked="1" layoutInCell="1" allowOverlap="1" wp14:anchorId="1ACE2366" wp14:editId="7130C390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2000" cy="10674000"/>
          <wp:effectExtent l="0" t="0" r="0" b="0"/>
          <wp:wrapNone/>
          <wp:docPr id="1736265140" name="Grafik 17362651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265140" name="Grafik 173626514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2000" cy="10674000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58241" behindDoc="0" locked="1" layoutInCell="1" allowOverlap="1" wp14:anchorId="76CB5E66" wp14:editId="72F16F41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7441FD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CB5E66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97.55pt;margin-top:23.25pt;width:25.25pt;height:13.6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7D7441FD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C1991B" w14:textId="77777777" w:rsidR="00880467" w:rsidRDefault="009A7233" w:rsidP="003160A6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1" layoutInCell="1" allowOverlap="1" wp14:anchorId="6D7F41A6" wp14:editId="46066BAD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EB171B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7F41A6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97.55pt;margin-top:23.25pt;width:25.25pt;height:13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" filled="f" stroked="f">
              <v:path arrowok="t"/>
              <v:textbox inset="0,0,0,0">
                <w:txbxContent>
                  <w:p w14:paraId="3CEB171B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 w:rsidR="00CE7005">
      <w:tab/>
    </w:r>
    <w:r w:rsidR="00CF3F19">
      <w:rPr>
        <w:noProof/>
      </w:rPr>
      <w:drawing>
        <wp:anchor distT="0" distB="0" distL="114300" distR="114300" simplePos="0" relativeHeight="251658244" behindDoc="1" locked="1" layoutInCell="1" allowOverlap="1" wp14:anchorId="7F5D94C0" wp14:editId="44207FD6">
          <wp:simplePos x="0" y="0"/>
          <wp:positionH relativeFrom="page">
            <wp:posOffset>7620</wp:posOffset>
          </wp:positionH>
          <wp:positionV relativeFrom="page">
            <wp:posOffset>-3810</wp:posOffset>
          </wp:positionV>
          <wp:extent cx="7541895" cy="10672445"/>
          <wp:effectExtent l="0" t="0" r="0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1895" cy="10672445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F3F19">
      <w:rPr>
        <w:noProof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2DD518C6" wp14:editId="63242A36">
              <wp:simplePos x="0" y="0"/>
              <wp:positionH relativeFrom="column">
                <wp:posOffset>847725</wp:posOffset>
              </wp:positionH>
              <wp:positionV relativeFrom="page">
                <wp:posOffset>9983470</wp:posOffset>
              </wp:positionV>
              <wp:extent cx="4827270" cy="483235"/>
              <wp:effectExtent l="0" t="0" r="0" b="0"/>
              <wp:wrapNone/>
              <wp:docPr id="1722861285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270" cy="4832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163A022" w14:textId="2CD3FBD0" w:rsidR="00CF3F19" w:rsidRDefault="00CF3F19" w:rsidP="00CF3F19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="00146490"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begreifen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– </w:t>
                          </w:r>
                          <w:r w:rsidR="00146490"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Videos zum Experimentieren und Erklären für die </w:t>
                          </w:r>
                          <w:r w:rsidR="009648C3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6602F21F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1A0F6AD4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5C82049B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DD518C6" id="_x0000_s1029" type="#_x0000_t202" style="position:absolute;margin-left:66.75pt;margin-top:786.1pt;width:380.1pt;height:38.05pt;z-index:-2516582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" filled="f" stroked="f" strokeweight=".5pt">
              <v:textbox inset="0,0,0,0">
                <w:txbxContent>
                  <w:p w14:paraId="0163A022" w14:textId="2CD3FBD0" w:rsidR="00CF3F19" w:rsidRDefault="00CF3F19" w:rsidP="00CF3F19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="00146490"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begreifen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– </w:t>
                    </w:r>
                    <w:r w:rsidR="00146490"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Videos zum Experimentieren und Erklären für die </w:t>
                    </w:r>
                    <w:r w:rsidR="009648C3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6602F21F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1A0F6AD4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5C82049B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 w:rsidR="00CE7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BA5B2A"/>
    <w:multiLevelType w:val="hybridMultilevel"/>
    <w:tmpl w:val="0152FB2A"/>
    <w:lvl w:ilvl="0" w:tplc="01905852">
      <w:start w:val="1"/>
      <w:numFmt w:val="bullet"/>
      <w:pStyle w:val="Listenabsatz"/>
      <w:lvlText w:val=""/>
      <w:lvlJc w:val="left"/>
      <w:pPr>
        <w:ind w:left="720" w:hanging="360"/>
      </w:pPr>
      <w:rPr>
        <w:rFonts w:ascii="Wingdings" w:hAnsi="Wingdings" w:hint="default"/>
        <w:color w:val="0078B7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8746BEF"/>
    <w:multiLevelType w:val="multilevel"/>
    <w:tmpl w:val="FFB8003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800" w:hanging="36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decimal"/>
      <w:lvlText w:val="%5."/>
      <w:lvlJc w:val="left"/>
      <w:pPr>
        <w:ind w:left="3240" w:hanging="360"/>
      </w:pPr>
    </w:lvl>
    <w:lvl w:ilvl="5">
      <w:start w:val="1"/>
      <w:numFmt w:val="decimal"/>
      <w:lvlText w:val="%6."/>
      <w:lvlJc w:val="left"/>
      <w:pPr>
        <w:ind w:left="3960" w:hanging="36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decimal"/>
      <w:lvlText w:val="%8."/>
      <w:lvlJc w:val="left"/>
      <w:pPr>
        <w:ind w:left="5400" w:hanging="360"/>
      </w:pPr>
    </w:lvl>
    <w:lvl w:ilvl="8">
      <w:start w:val="1"/>
      <w:numFmt w:val="decimal"/>
      <w:lvlText w:val="%9."/>
      <w:lvlJc w:val="left"/>
      <w:pPr>
        <w:ind w:left="6120" w:hanging="360"/>
      </w:pPr>
    </w:lvl>
  </w:abstractNum>
  <w:abstractNum w:abstractNumId="3" w15:restartNumberingAfterBreak="0">
    <w:nsid w:val="709B3071"/>
    <w:multiLevelType w:val="multilevel"/>
    <w:tmpl w:val="FFB800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4" w15:restartNumberingAfterBreak="0">
    <w:nsid w:val="74AF3464"/>
    <w:multiLevelType w:val="multilevel"/>
    <w:tmpl w:val="39443734"/>
    <w:styleLink w:val="AktuelleListe1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1E5D9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9691641">
    <w:abstractNumId w:val="0"/>
  </w:num>
  <w:num w:numId="2" w16cid:durableId="1085494755">
    <w:abstractNumId w:val="1"/>
  </w:num>
  <w:num w:numId="3" w16cid:durableId="695428240">
    <w:abstractNumId w:val="4"/>
  </w:num>
  <w:num w:numId="4" w16cid:durableId="368461087">
    <w:abstractNumId w:val="2"/>
  </w:num>
  <w:num w:numId="5" w16cid:durableId="20327588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F3E"/>
    <w:rsid w:val="00000359"/>
    <w:rsid w:val="000110F4"/>
    <w:rsid w:val="000535F8"/>
    <w:rsid w:val="00064D71"/>
    <w:rsid w:val="00070AAF"/>
    <w:rsid w:val="00072595"/>
    <w:rsid w:val="000A418D"/>
    <w:rsid w:val="000A7CD1"/>
    <w:rsid w:val="000C469C"/>
    <w:rsid w:val="000E1DA1"/>
    <w:rsid w:val="000F77BD"/>
    <w:rsid w:val="001239FB"/>
    <w:rsid w:val="00124AC1"/>
    <w:rsid w:val="00146490"/>
    <w:rsid w:val="0017629A"/>
    <w:rsid w:val="00190185"/>
    <w:rsid w:val="001B101F"/>
    <w:rsid w:val="001B4ECB"/>
    <w:rsid w:val="002177CB"/>
    <w:rsid w:val="002303C9"/>
    <w:rsid w:val="002323D9"/>
    <w:rsid w:val="00292FD1"/>
    <w:rsid w:val="002A6BEE"/>
    <w:rsid w:val="002B6E76"/>
    <w:rsid w:val="002C2CA7"/>
    <w:rsid w:val="003160A6"/>
    <w:rsid w:val="003640D2"/>
    <w:rsid w:val="003C3CC0"/>
    <w:rsid w:val="004327F8"/>
    <w:rsid w:val="00437152"/>
    <w:rsid w:val="00440B70"/>
    <w:rsid w:val="004455C2"/>
    <w:rsid w:val="00446DEF"/>
    <w:rsid w:val="0049223A"/>
    <w:rsid w:val="00495E52"/>
    <w:rsid w:val="004A797E"/>
    <w:rsid w:val="004D6B97"/>
    <w:rsid w:val="0050355A"/>
    <w:rsid w:val="005316AD"/>
    <w:rsid w:val="005443CC"/>
    <w:rsid w:val="00547FAB"/>
    <w:rsid w:val="0056481C"/>
    <w:rsid w:val="00590178"/>
    <w:rsid w:val="00620C6E"/>
    <w:rsid w:val="006278FE"/>
    <w:rsid w:val="006519E6"/>
    <w:rsid w:val="006538F5"/>
    <w:rsid w:val="00663AAE"/>
    <w:rsid w:val="00672279"/>
    <w:rsid w:val="00683003"/>
    <w:rsid w:val="006848AF"/>
    <w:rsid w:val="006B4AE9"/>
    <w:rsid w:val="006B5704"/>
    <w:rsid w:val="006E72D2"/>
    <w:rsid w:val="00711820"/>
    <w:rsid w:val="007200D4"/>
    <w:rsid w:val="00720F1E"/>
    <w:rsid w:val="00725A8F"/>
    <w:rsid w:val="0077127D"/>
    <w:rsid w:val="007802A9"/>
    <w:rsid w:val="007D1C0E"/>
    <w:rsid w:val="007E3295"/>
    <w:rsid w:val="00811767"/>
    <w:rsid w:val="008249B5"/>
    <w:rsid w:val="0082643A"/>
    <w:rsid w:val="008768B5"/>
    <w:rsid w:val="00880467"/>
    <w:rsid w:val="0088184D"/>
    <w:rsid w:val="008A5772"/>
    <w:rsid w:val="008D30C7"/>
    <w:rsid w:val="008F5657"/>
    <w:rsid w:val="00934A61"/>
    <w:rsid w:val="00935E71"/>
    <w:rsid w:val="009648C3"/>
    <w:rsid w:val="009813AD"/>
    <w:rsid w:val="009A7233"/>
    <w:rsid w:val="009B65AF"/>
    <w:rsid w:val="009E1278"/>
    <w:rsid w:val="009E5A9C"/>
    <w:rsid w:val="009F2FF2"/>
    <w:rsid w:val="00A11013"/>
    <w:rsid w:val="00A507BD"/>
    <w:rsid w:val="00A82D8A"/>
    <w:rsid w:val="00A83AF4"/>
    <w:rsid w:val="00AD2A22"/>
    <w:rsid w:val="00AF495D"/>
    <w:rsid w:val="00B61F3E"/>
    <w:rsid w:val="00B82B26"/>
    <w:rsid w:val="00BC1FD6"/>
    <w:rsid w:val="00BC6F90"/>
    <w:rsid w:val="00BD6453"/>
    <w:rsid w:val="00BE4371"/>
    <w:rsid w:val="00C0323F"/>
    <w:rsid w:val="00C908C5"/>
    <w:rsid w:val="00CA5271"/>
    <w:rsid w:val="00CC7C28"/>
    <w:rsid w:val="00CE7005"/>
    <w:rsid w:val="00CF148B"/>
    <w:rsid w:val="00CF3F19"/>
    <w:rsid w:val="00CF7E08"/>
    <w:rsid w:val="00D52471"/>
    <w:rsid w:val="00D52CFA"/>
    <w:rsid w:val="00D72E0F"/>
    <w:rsid w:val="00DA3D67"/>
    <w:rsid w:val="00DB38A2"/>
    <w:rsid w:val="00DB561F"/>
    <w:rsid w:val="00DE7390"/>
    <w:rsid w:val="00DF6093"/>
    <w:rsid w:val="00E17D00"/>
    <w:rsid w:val="00E20092"/>
    <w:rsid w:val="00E67328"/>
    <w:rsid w:val="00E875AF"/>
    <w:rsid w:val="00EC7434"/>
    <w:rsid w:val="00F2740A"/>
    <w:rsid w:val="00F54B16"/>
    <w:rsid w:val="00FF4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CC2B62"/>
  <w15:chartTrackingRefBased/>
  <w15:docId w15:val="{891D0CCC-62A8-4648-8D6C-FD74209C9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61F3E"/>
    <w:pPr>
      <w:spacing w:after="160" w:line="259" w:lineRule="auto"/>
    </w:pPr>
    <w:rPr>
      <w:rFonts w:cs="Calibri"/>
      <w:sz w:val="22"/>
      <w:szCs w:val="22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F3F19"/>
    <w:pPr>
      <w:keepNext/>
      <w:spacing w:after="0" w:line="480" w:lineRule="exact"/>
      <w:ind w:left="284"/>
      <w:outlineLvl w:val="0"/>
    </w:pPr>
    <w:rPr>
      <w:rFonts w:eastAsia="MS Gothic"/>
      <w:b/>
      <w:bCs/>
      <w:color w:val="0078B7"/>
      <w:kern w:val="32"/>
      <w:sz w:val="48"/>
      <w:szCs w:val="4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B4AE9"/>
    <w:pPr>
      <w:keepNext/>
      <w:spacing w:before="240" w:after="60"/>
      <w:outlineLvl w:val="1"/>
    </w:pPr>
    <w:rPr>
      <w:rFonts w:eastAsia="MS Gothic"/>
      <w:b/>
      <w:bCs/>
      <w:iCs/>
      <w:color w:val="0078B7"/>
      <w:sz w:val="28"/>
      <w:szCs w:val="28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B4AE9"/>
    <w:pPr>
      <w:keepNext/>
      <w:spacing w:before="240" w:after="60"/>
      <w:outlineLvl w:val="2"/>
    </w:pPr>
    <w:rPr>
      <w:rFonts w:eastAsia="MS Gothic"/>
      <w:b/>
      <w:bCs/>
      <w:color w:val="0078B7"/>
      <w:sz w:val="24"/>
      <w:szCs w:val="24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CF3F19"/>
    <w:rPr>
      <w:rFonts w:eastAsia="MS Gothic"/>
      <w:b/>
      <w:bCs/>
      <w:color w:val="0078B7"/>
      <w:kern w:val="32"/>
      <w:sz w:val="48"/>
      <w:szCs w:val="48"/>
      <w:lang w:val="en-GB" w:eastAsia="en-US"/>
    </w:rPr>
  </w:style>
  <w:style w:type="character" w:customStyle="1" w:styleId="berschrift2Zchn">
    <w:name w:val="Überschrift 2 Zchn"/>
    <w:link w:val="berschrift2"/>
    <w:uiPriority w:val="9"/>
    <w:rsid w:val="006B4AE9"/>
    <w:rPr>
      <w:rFonts w:eastAsia="MS Gothic"/>
      <w:b/>
      <w:bCs/>
      <w:iCs/>
      <w:color w:val="0078B7"/>
      <w:sz w:val="28"/>
      <w:szCs w:val="28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B4AE9"/>
    <w:rPr>
      <w:rFonts w:eastAsia="MS Gothic"/>
      <w:b/>
      <w:bCs/>
      <w:color w:val="0078B7"/>
      <w:sz w:val="24"/>
      <w:szCs w:val="24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styleId="Listenabsatz">
    <w:name w:val="List Paragraph"/>
    <w:basedOn w:val="Standard"/>
    <w:uiPriority w:val="72"/>
    <w:qFormat/>
    <w:rsid w:val="0082643A"/>
    <w:pPr>
      <w:numPr>
        <w:numId w:val="2"/>
      </w:numPr>
      <w:contextualSpacing/>
    </w:pPr>
  </w:style>
  <w:style w:type="numbering" w:customStyle="1" w:styleId="AktuelleListe1">
    <w:name w:val="Aktuelle Liste1"/>
    <w:uiPriority w:val="99"/>
    <w:rsid w:val="0082643A"/>
    <w:pPr>
      <w:numPr>
        <w:numId w:val="3"/>
      </w:numPr>
    </w:pPr>
  </w:style>
  <w:style w:type="character" w:styleId="Kommentarzeichen">
    <w:name w:val="annotation reference"/>
    <w:basedOn w:val="Absatz-Standardschriftart"/>
    <w:uiPriority w:val="99"/>
    <w:semiHidden/>
    <w:unhideWhenUsed/>
    <w:rsid w:val="00B61F3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B61F3E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B61F3E"/>
    <w:rPr>
      <w:rFonts w:cs="Calibri"/>
      <w:lang w:val="en-GB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B101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B101F"/>
    <w:rPr>
      <w:rFonts w:cs="Calibri"/>
      <w:b/>
      <w:bCs/>
      <w:lang w:val="en-GB"/>
    </w:rPr>
  </w:style>
  <w:style w:type="paragraph" w:styleId="StandardWeb">
    <w:name w:val="Normal (Web)"/>
    <w:basedOn w:val="Standard"/>
    <w:uiPriority w:val="99"/>
    <w:semiHidden/>
    <w:unhideWhenUsed/>
    <w:rsid w:val="002303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7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svg"/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rsakivi\Documents\Benutzerdefinierte%20Office-Vorlagen\ws24096_SonSDE_ErlaervideoGS_Worsheet%20DE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ebdec8a-3f2a-4143-907b-f144d9fa917e">
      <Terms xmlns="http://schemas.microsoft.com/office/infopath/2007/PartnerControls"/>
    </lcf76f155ced4ddcb4097134ff3c332f>
    <TaxCatchAll xmlns="7860be0e-ffc9-42e6-9b10-708e6cacedf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1C44D75695184FAADF36D81CC895CA" ma:contentTypeVersion="13" ma:contentTypeDescription="Create a new document." ma:contentTypeScope="" ma:versionID="c3ed1a408bc2b1d6054bc84c66c5050a">
  <xsd:schema xmlns:xsd="http://www.w3.org/2001/XMLSchema" xmlns:xs="http://www.w3.org/2001/XMLSchema" xmlns:p="http://schemas.microsoft.com/office/2006/metadata/properties" xmlns:ns2="bebdec8a-3f2a-4143-907b-f144d9fa917e" xmlns:ns3="7860be0e-ffc9-42e6-9b10-708e6cacedf8" targetNamespace="http://schemas.microsoft.com/office/2006/metadata/properties" ma:root="true" ma:fieldsID="735a827e8a33075ccbf4a7a1f2ba32cb" ns2:_="" ns3:_="">
    <xsd:import namespace="bebdec8a-3f2a-4143-907b-f144d9fa917e"/>
    <xsd:import namespace="7860be0e-ffc9-42e6-9b10-708e6caced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dec8a-3f2a-4143-907b-f144d9fa91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a44ae6d-6acd-4b28-bed4-535d085155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60be0e-ffc9-42e6-9b10-708e6cacedf8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e0e8b7e-b775-46ac-adea-368f68487cbe}" ma:internalName="TaxCatchAll" ma:showField="CatchAllData" ma:web="7860be0e-ffc9-42e6-9b10-708e6caced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C82974D-9254-2040-8376-1CDD563D435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7C22A45-5D6A-45FF-85A3-0B4242CC2053}">
  <ds:schemaRefs>
    <ds:schemaRef ds:uri="http://schemas.microsoft.com/office/2006/metadata/properties"/>
    <ds:schemaRef ds:uri="http://schemas.microsoft.com/office/infopath/2007/PartnerControls"/>
    <ds:schemaRef ds:uri="bebdec8a-3f2a-4143-907b-f144d9fa917e"/>
    <ds:schemaRef ds:uri="7860be0e-ffc9-42e6-9b10-708e6cacedf8"/>
  </ds:schemaRefs>
</ds:datastoreItem>
</file>

<file path=customXml/itemProps3.xml><?xml version="1.0" encoding="utf-8"?>
<ds:datastoreItem xmlns:ds="http://schemas.openxmlformats.org/officeDocument/2006/customXml" ds:itemID="{CFC5CFC8-C217-4642-908D-F5197BF70A8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6D4714C-6D0B-4CF1-9F0B-FEC657BAB9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bdec8a-3f2a-4143-907b-f144d9fa917e"/>
    <ds:schemaRef ds:uri="7860be0e-ffc9-42e6-9b10-708e6caced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ws24096_SonSDE_ErlaervideoGS_Worsheet DE</Template>
  <TotalTime>0</TotalTime>
  <Pages>4</Pages>
  <Words>457</Words>
  <Characters>2880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Sorsakivi</dc:creator>
  <cp:keywords/>
  <cp:lastModifiedBy>Johanna Sorsakivi</cp:lastModifiedBy>
  <cp:revision>17</cp:revision>
  <cp:lastPrinted>2018-08-23T12:58:00Z</cp:lastPrinted>
  <dcterms:created xsi:type="dcterms:W3CDTF">2025-02-05T16:07:00Z</dcterms:created>
  <dcterms:modified xsi:type="dcterms:W3CDTF">2025-03-03T14:58:00Z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0x010100891C44D75695184FAADF36D81CC895CA</vt:lpwstr>
  </property>
  <property fmtid="{D5CDD505-2E9C-101B-9397-08002B2CF9AE}" pid="3" name="Order">
    <vt:r8>3966800</vt:r8>
  </property>
  <property fmtid="{D5CDD505-2E9C-101B-9397-08002B2CF9AE}" pid="4" name="MediaServiceImageTags">
    <vt:lpwstr/>
  </property>
</Properties>
</file>